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INFORMACIÓN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3E2BDBD0" w:rsidR="004C13BB" w:rsidRDefault="00720387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LIC. MÓNICA ALEJANDRA HERNÁNDE</w:t>
      </w:r>
      <w:r w:rsidR="004C13BB">
        <w:rPr>
          <w:bCs w:val="0"/>
          <w:sz w:val="22"/>
          <w:szCs w:val="24"/>
        </w:rPr>
        <w:t>Z OCHOA</w:t>
      </w:r>
    </w:p>
    <w:p w14:paraId="10546ECD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279967DA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>de los Membrillos, Jalisco, 0</w:t>
      </w:r>
      <w:r w:rsidR="00990B2C">
        <w:rPr>
          <w:rFonts w:ascii="Arial" w:hAnsi="Arial" w:cs="Arial"/>
          <w:lang w:val="es-ES_tradnl" w:eastAsia="ar-SA"/>
        </w:rPr>
        <w:t>4</w:t>
      </w:r>
      <w:r w:rsidR="00657B60">
        <w:rPr>
          <w:rFonts w:ascii="Arial" w:hAnsi="Arial" w:cs="Arial"/>
          <w:lang w:val="es-ES_tradnl" w:eastAsia="ar-SA"/>
        </w:rPr>
        <w:t xml:space="preserve"> de </w:t>
      </w:r>
      <w:r w:rsidR="00990B2C">
        <w:rPr>
          <w:rFonts w:ascii="Arial" w:hAnsi="Arial" w:cs="Arial"/>
          <w:lang w:val="es-ES_tradnl" w:eastAsia="ar-SA"/>
        </w:rPr>
        <w:t>noviembre</w:t>
      </w:r>
      <w:r w:rsidR="00D6166C">
        <w:rPr>
          <w:rFonts w:ascii="Arial" w:hAnsi="Arial" w:cs="Arial"/>
          <w:lang w:val="es-ES_tradnl" w:eastAsia="ar-SA"/>
        </w:rPr>
        <w:t xml:space="preserve"> del 202</w:t>
      </w:r>
      <w:r w:rsidR="009B0E52">
        <w:rPr>
          <w:rFonts w:ascii="Arial" w:hAnsi="Arial" w:cs="Arial"/>
          <w:lang w:val="es-ES_tradnl" w:eastAsia="ar-SA"/>
        </w:rPr>
        <w:t>4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4AB97454" w:rsidR="004C13BB" w:rsidRDefault="004C13BB" w:rsidP="004C13BB">
      <w:pPr>
        <w:ind w:left="2160" w:firstLine="720"/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r w:rsidR="00990B2C">
        <w:rPr>
          <w:rFonts w:ascii="Arial" w:hAnsi="Arial" w:cs="Arial"/>
          <w:b/>
          <w:szCs w:val="24"/>
          <w:u w:val="single"/>
        </w:rPr>
        <w:t>OCTUBRE</w:t>
      </w:r>
      <w:r w:rsidR="00D6166C">
        <w:rPr>
          <w:rFonts w:ascii="Arial" w:hAnsi="Arial" w:cs="Arial"/>
          <w:b/>
          <w:szCs w:val="24"/>
          <w:u w:val="single"/>
        </w:rPr>
        <w:t xml:space="preserve"> de 2024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4C13BB">
      <w:pPr>
        <w:ind w:left="216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1F4DC5CD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49FD218F" w:rsidR="004C13BB" w:rsidRPr="00077C07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6594D70E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  <w:lang w:val="en-US"/>
        </w:rPr>
      </w:pP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C.c.p</w:t>
      </w:r>
      <w:proofErr w:type="spellEnd"/>
      <w:r>
        <w:rPr>
          <w:rFonts w:ascii="Arial" w:eastAsia="MS PGothic" w:hAnsi="Arial" w:cs="Arial"/>
          <w:sz w:val="20"/>
          <w:szCs w:val="24"/>
          <w:lang w:val="en-US"/>
        </w:rPr>
        <w:t xml:space="preserve">. 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Archivo</w:t>
      </w:r>
      <w:proofErr w:type="spellEnd"/>
    </w:p>
    <w:p w14:paraId="1A0B242E" w14:textId="5C64BDA8" w:rsidR="004C13BB" w:rsidRDefault="00D6166C" w:rsidP="004C13BB">
      <w:pPr>
        <w:spacing w:after="0"/>
        <w:ind w:left="216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ngzs</w:t>
      </w:r>
      <w:proofErr w:type="spellEnd"/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8147BE" w14:textId="77777777" w:rsidR="007301F5" w:rsidRDefault="007301F5" w:rsidP="008E0914">
      <w:pPr>
        <w:spacing w:after="0" w:line="240" w:lineRule="auto"/>
      </w:pPr>
      <w:r>
        <w:separator/>
      </w:r>
    </w:p>
  </w:endnote>
  <w:endnote w:type="continuationSeparator" w:id="0">
    <w:p w14:paraId="286AF768" w14:textId="77777777" w:rsidR="007301F5" w:rsidRDefault="007301F5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07C99" w14:textId="77777777" w:rsidR="007301F5" w:rsidRDefault="007301F5" w:rsidP="008E0914">
      <w:pPr>
        <w:spacing w:after="0" w:line="240" w:lineRule="auto"/>
      </w:pPr>
      <w:r>
        <w:separator/>
      </w:r>
    </w:p>
  </w:footnote>
  <w:footnote w:type="continuationSeparator" w:id="0">
    <w:p w14:paraId="7202B598" w14:textId="77777777" w:rsidR="007301F5" w:rsidRDefault="007301F5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D9F9EB" wp14:editId="4DF09485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461056" cy="10396754"/>
          <wp:effectExtent l="0" t="0" r="6985" b="508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1056" cy="103967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77C07"/>
    <w:rsid w:val="000A0833"/>
    <w:rsid w:val="00101CA7"/>
    <w:rsid w:val="0019704F"/>
    <w:rsid w:val="001E3763"/>
    <w:rsid w:val="0028764D"/>
    <w:rsid w:val="00292DB9"/>
    <w:rsid w:val="00310111"/>
    <w:rsid w:val="00345095"/>
    <w:rsid w:val="00480040"/>
    <w:rsid w:val="004833CE"/>
    <w:rsid w:val="004A7723"/>
    <w:rsid w:val="004B542B"/>
    <w:rsid w:val="004C13BB"/>
    <w:rsid w:val="00507DA6"/>
    <w:rsid w:val="005C1A88"/>
    <w:rsid w:val="005C2202"/>
    <w:rsid w:val="005D6173"/>
    <w:rsid w:val="005E2204"/>
    <w:rsid w:val="00635A07"/>
    <w:rsid w:val="00657B60"/>
    <w:rsid w:val="00685601"/>
    <w:rsid w:val="00701D36"/>
    <w:rsid w:val="00720387"/>
    <w:rsid w:val="007301F5"/>
    <w:rsid w:val="00730408"/>
    <w:rsid w:val="00790C97"/>
    <w:rsid w:val="008E0914"/>
    <w:rsid w:val="00943E30"/>
    <w:rsid w:val="009638E4"/>
    <w:rsid w:val="00990B2C"/>
    <w:rsid w:val="009B0E52"/>
    <w:rsid w:val="009C410D"/>
    <w:rsid w:val="009F6B1B"/>
    <w:rsid w:val="00A74111"/>
    <w:rsid w:val="00A82924"/>
    <w:rsid w:val="00AA360F"/>
    <w:rsid w:val="00B267D0"/>
    <w:rsid w:val="00C65F26"/>
    <w:rsid w:val="00D6166C"/>
    <w:rsid w:val="00D944C2"/>
    <w:rsid w:val="00DD7FA1"/>
    <w:rsid w:val="00E67A7E"/>
    <w:rsid w:val="00F2123C"/>
    <w:rsid w:val="00F826AF"/>
    <w:rsid w:val="00FE0705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2022.dotx</Template>
  <TotalTime>0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AYUNTAMIENTO DE IXTLAHUACAN DE LOS MEMBRILLOS</cp:lastModifiedBy>
  <cp:revision>2</cp:revision>
  <cp:lastPrinted>2025-02-07T20:13:00Z</cp:lastPrinted>
  <dcterms:created xsi:type="dcterms:W3CDTF">2025-02-10T17:25:00Z</dcterms:created>
  <dcterms:modified xsi:type="dcterms:W3CDTF">2025-02-10T17:25:00Z</dcterms:modified>
</cp:coreProperties>
</file>